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14:paraId="076D0121" w14:textId="00F1EB63" w:rsidR="00501929" w:rsidRPr="009F3BFF" w:rsidRDefault="009F3BFF" w:rsidP="009F3BFF">
          <w:pPr>
            <w:pStyle w:val="Heading1"/>
            <w:spacing w:after="0"/>
            <w:rPr>
              <w:rFonts w:asciiTheme="minorHAnsi" w:hAnsiTheme="minorHAnsi"/>
              <w:color w:val="808080" w:themeColor="accent4"/>
              <w:sz w:val="48"/>
              <w:szCs w:val="48"/>
            </w:rPr>
          </w:pPr>
          <w:r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Alabama 9-1-1 Committee 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>Meeting</w:t>
          </w:r>
          <w:r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Evaluation &amp; Personnel</w:t>
          </w:r>
        </w:p>
      </w:sdtContent>
    </w:sdt>
    <w:p w14:paraId="7BD1139F" w14:textId="25777595"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6-01-20T09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20730C">
            <w:rPr>
              <w:color w:val="808080" w:themeColor="accent4"/>
              <w:sz w:val="20"/>
              <w:szCs w:val="20"/>
            </w:rPr>
            <w:t>1/20/2016 9:00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</w:t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14:paraId="425BAD85" w14:textId="77777777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14:paraId="1A8ADE3B" w14:textId="77777777" w:rsidTr="00E10A2A">
              <w:tc>
                <w:tcPr>
                  <w:tcW w:w="1789" w:type="dxa"/>
                  <w:tcBorders>
                    <w:left w:val="nil"/>
                  </w:tcBorders>
                </w:tcPr>
                <w:p w14:paraId="1EEAA34A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14:paraId="2A871059" w14:textId="5C0E1EB1" w:rsidR="00501929" w:rsidRPr="00E10A2A" w:rsidRDefault="009F3BFF" w:rsidP="009F3BF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Fred Johnson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, Chairman</w:t>
                      </w:r>
                    </w:p>
                  </w:tc>
                </w:sdtContent>
              </w:sdt>
            </w:tr>
            <w:tr w:rsidR="00501929" w:rsidRPr="00E10A2A" w14:paraId="5140B09B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5C7C443D" w14:textId="77777777"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652CAF4" w14:textId="2227B1D9" w:rsidR="00501929" w:rsidRPr="00E10A2A" w:rsidRDefault="0042256D" w:rsidP="009F3BF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 xml:space="preserve">Regular </w:t>
                      </w:r>
                      <w:r w:rsidR="009F3BFF">
                        <w:rPr>
                          <w:sz w:val="18"/>
                          <w:szCs w:val="18"/>
                        </w:rPr>
                        <w:t>Committee</w:t>
                      </w:r>
                    </w:p>
                  </w:tc>
                </w:sdtContent>
              </w:sdt>
            </w:tr>
            <w:tr w:rsidR="00501929" w:rsidRPr="00E10A2A" w14:paraId="0EADC694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9C40C77" w14:textId="7F60A25B" w:rsidR="00501929" w:rsidRPr="00E10A2A" w:rsidRDefault="00171A8B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Interim</w:t>
                  </w:r>
                  <w:r w:rsidR="00404034"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311F091F" w14:textId="0F8BC02E" w:rsidR="00501929" w:rsidRPr="00E10A2A" w:rsidRDefault="00171A8B" w:rsidP="00171A8B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Leah Missildine</w:t>
                      </w:r>
                    </w:p>
                  </w:tc>
                </w:sdtContent>
              </w:sdt>
            </w:tr>
            <w:tr w:rsidR="00501929" w:rsidRPr="00E10A2A" w14:paraId="6113A119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BA7C6DA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14:paraId="2E845DAE" w14:textId="77777777"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14:paraId="270AB6CD" w14:textId="77777777"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14:paraId="11BA9401" w14:textId="77777777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491838FD" w14:textId="77777777"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14:paraId="414F13E2" w14:textId="60A169B6" w:rsidR="00171A8B" w:rsidRPr="00E10A2A" w:rsidRDefault="00171A8B" w:rsidP="00171A8B">
                  <w:pPr>
                    <w:spacing w:before="0" w:after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DCCA81B" w14:textId="77777777"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14:paraId="661BE0B4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6F59E10F" w14:textId="7D121D71" w:rsidR="003E2E63" w:rsidRPr="00E10A2A" w:rsidRDefault="009F3BFF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Committee</w:t>
                  </w:r>
                  <w:r w:rsidR="003E2E63"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Members</w:t>
                  </w:r>
                </w:p>
              </w:tc>
            </w:tr>
          </w:tbl>
          <w:p w14:paraId="3B006C31" w14:textId="77777777" w:rsidR="00501929" w:rsidRDefault="009F3BFF" w:rsidP="006F284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Fred Johnson (Chairman)</w:t>
            </w:r>
          </w:p>
          <w:p w14:paraId="25371C41" w14:textId="77777777" w:rsidR="009F3BFF" w:rsidRDefault="009F3BFF" w:rsidP="006F284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Wayne Hutchens</w:t>
            </w:r>
          </w:p>
          <w:p w14:paraId="568834BA" w14:textId="1829D0C4" w:rsidR="009F3BFF" w:rsidRPr="00E10A2A" w:rsidRDefault="009F3BFF" w:rsidP="006F284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Donnie Smith</w:t>
            </w:r>
          </w:p>
        </w:tc>
        <w:bookmarkStart w:id="0" w:name="_GoBack"/>
        <w:bookmarkEnd w:id="0"/>
      </w:tr>
    </w:tbl>
    <w:p w14:paraId="521C9B03" w14:textId="4E43C001"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 w14:paraId="68A518C8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14:paraId="7429F0C0" w14:textId="77777777" w:rsidTr="003E2E63">
              <w:tc>
                <w:tcPr>
                  <w:tcW w:w="7470" w:type="dxa"/>
                </w:tcPr>
                <w:p w14:paraId="2E7397C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14:paraId="2393B23F" w14:textId="77777777"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14:paraId="0805FC1A" w14:textId="77777777"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 w14:paraId="375416B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14:paraId="352DF333" w14:textId="77777777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0B4985C" w14:textId="77777777"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4B45C3E2" w14:textId="77777777"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14:paraId="4E78935C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14:paraId="02BA1D99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14:paraId="390E1CA5" w14:textId="77777777"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14:paraId="27F5B23A" w14:textId="77777777"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14:paraId="17C329F9" w14:textId="6FC349ED" w:rsidR="00886C35" w:rsidRPr="00E10A2A" w:rsidRDefault="009F3BFF" w:rsidP="009F3BFF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Fred Johnson</w:t>
                      </w:r>
                    </w:p>
                  </w:tc>
                </w:sdtContent>
              </w:sdt>
            </w:tr>
            <w:tr w:rsidR="00886C35" w:rsidRPr="00E10A2A" w14:paraId="4D7ADF56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99888163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101ACC53" w14:textId="77777777" w:rsidR="00886C35" w:rsidRPr="00E10A2A" w:rsidRDefault="001F1D6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03019762"/>
                  <w:placeholder>
                    <w:docPart w:val="B3AE1E8C08E1405590C5CE326CCE6B8F"/>
                  </w:placeholder>
                  <w15:appearance w15:val="hidden"/>
                </w:sdtPr>
                <w:sdtEndPr>
                  <w:rPr>
                    <w:highlight w:val="yellow"/>
                  </w:rPr>
                </w:sdtEndPr>
                <w:sdtContent>
                  <w:tc>
                    <w:tcPr>
                      <w:tcW w:w="6982" w:type="dxa"/>
                    </w:tcPr>
                    <w:p w14:paraId="589D2B38" w14:textId="5BF46EAC" w:rsidR="00886C35" w:rsidRPr="00E10A2A" w:rsidRDefault="009F3BFF" w:rsidP="009F3BFF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Consideration of vacancy in the position of permanent Executive Director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638006527"/>
                  <w:placeholder>
                    <w:docPart w:val="2D41296C883A4CDDAD5D7A640DA72435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208FF370" w14:textId="039CC107" w:rsidR="00886C35" w:rsidRPr="00E10A2A" w:rsidRDefault="009F3BFF" w:rsidP="009F3BFF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Fred Johnson</w:t>
                      </w:r>
                    </w:p>
                  </w:tc>
                </w:sdtContent>
              </w:sdt>
            </w:tr>
            <w:tr w:rsidR="00767085" w:rsidRPr="00E10A2A" w14:paraId="69F09A98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596992295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0153D9EE" w14:textId="421B516F" w:rsidR="00767085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08DC3317" w14:textId="0C16E649" w:rsidR="00767085" w:rsidRDefault="00767085" w:rsidP="009F3BFF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="009F3BFF">
                    <w:rPr>
                      <w:sz w:val="20"/>
                      <w:szCs w:val="20"/>
                    </w:rPr>
                    <w:t>onsideration of staffing requirements</w:t>
                  </w:r>
                </w:p>
              </w:tc>
              <w:tc>
                <w:tcPr>
                  <w:tcW w:w="1890" w:type="dxa"/>
                </w:tcPr>
                <w:p w14:paraId="02A0B29B" w14:textId="20869CD7" w:rsidR="00767085" w:rsidRDefault="009F3BFF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Fred Johnson</w:t>
                  </w:r>
                </w:p>
              </w:tc>
            </w:tr>
            <w:tr w:rsidR="00767085" w:rsidRPr="00E10A2A" w14:paraId="43FF4610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71743717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FA7D24D" w14:textId="712028CA" w:rsidR="00767085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443BAD36" w14:textId="5B5EB583" w:rsidR="00767085" w:rsidRDefault="009F3BFF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Other new business</w:t>
                  </w:r>
                </w:p>
              </w:tc>
              <w:tc>
                <w:tcPr>
                  <w:tcW w:w="1890" w:type="dxa"/>
                </w:tcPr>
                <w:p w14:paraId="4070D745" w14:textId="2C7EED2D" w:rsidR="00767085" w:rsidRDefault="009F3BFF" w:rsidP="00767085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Fred Johnson</w:t>
                  </w:r>
                </w:p>
              </w:tc>
            </w:tr>
            <w:tr w:rsidR="00767085" w:rsidRPr="00E10A2A" w14:paraId="2BA3229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45A2999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A9FC1252E43446448A70C07DE8B21E2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21FAC1B4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6F6B12877AA8497F8D5C3A39B3E30DFE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AAAC9C2659C44255B4EB3EE1D8C643F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2BE5D82E" w14:textId="77777777" w:rsidR="00767085" w:rsidRPr="00E10A2A" w:rsidRDefault="00767085" w:rsidP="00767085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E10A2A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767085" w:rsidRPr="00E10A2A" w14:paraId="5886CACF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Arial Unicode MS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C73F34C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D2D035C6ED39492F95A8137E72BD4B38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774973A9" w14:textId="77777777" w:rsidR="00767085" w:rsidRPr="00E10A2A" w:rsidRDefault="00767085" w:rsidP="00767085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7DC4C1E5AEF44F69916F0F14089656C8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2046401144"/>
                      <w:placeholder>
                        <w:docPart w:val="E3C36B0EFE6E433984657AEDCEC41F30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57E71E6B" w14:textId="1A908C69" w:rsidR="00767085" w:rsidRPr="00E10A2A" w:rsidRDefault="00512CD1" w:rsidP="00512CD1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Fred Johnson</w:t>
                          </w:r>
                        </w:p>
                      </w:tc>
                    </w:sdtContent>
                  </w:sdt>
                </w:sdtContent>
              </w:sdt>
            </w:tr>
          </w:tbl>
          <w:p w14:paraId="461F3C2B" w14:textId="77777777" w:rsidR="00501929" w:rsidRPr="00E10A2A" w:rsidRDefault="00501929" w:rsidP="001F165B">
            <w:pPr>
              <w:spacing w:before="40"/>
            </w:pPr>
          </w:p>
        </w:tc>
      </w:tr>
    </w:tbl>
    <w:p w14:paraId="514572AE" w14:textId="25B48BEB"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14:paraId="704D65F5" w14:textId="1D8D7AF2" w:rsidR="00CD6406" w:rsidRPr="00E10A2A" w:rsidRDefault="006374C6" w:rsidP="00A350CD">
      <w:pPr>
        <w:spacing w:before="40"/>
        <w:ind w:left="0"/>
        <w:rPr>
          <w:sz w:val="20"/>
          <w:szCs w:val="20"/>
        </w:rPr>
      </w:pPr>
      <w:r>
        <w:rPr>
          <w:i/>
          <w:iCs/>
          <w:color w:val="808080" w:themeColor="accent4"/>
          <w:sz w:val="20"/>
          <w:szCs w:val="20"/>
        </w:rPr>
        <w:t>TBD</w:t>
      </w:r>
      <w:r w:rsidR="00CD6406" w:rsidRPr="00E10A2A">
        <w:rPr>
          <w:sz w:val="20"/>
          <w:szCs w:val="20"/>
        </w:rPr>
        <w:t>|</w:t>
      </w:r>
      <w:r w:rsidR="00CD6406" w:rsidRPr="00E10A2A">
        <w:rPr>
          <w:color w:val="808080" w:themeColor="accent4"/>
          <w:sz w:val="20"/>
          <w:szCs w:val="20"/>
        </w:rPr>
        <w:t xml:space="preserve"> </w:t>
      </w:r>
      <w:r w:rsidR="00CD6406" w:rsidRPr="00E10A2A">
        <w:rPr>
          <w:i/>
          <w:iCs/>
          <w:color w:val="808080" w:themeColor="accent4"/>
          <w:sz w:val="20"/>
          <w:szCs w:val="20"/>
        </w:rPr>
        <w:t>Location</w:t>
      </w:r>
      <w:r w:rsidR="00CD6406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9"/>
      <w:headerReference w:type="first" r:id="rId10"/>
      <w:footerReference w:type="first" r:id="rId11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EEF2C" w14:textId="77777777" w:rsidR="004A2777" w:rsidRDefault="004A2777">
      <w:r>
        <w:separator/>
      </w:r>
    </w:p>
  </w:endnote>
  <w:endnote w:type="continuationSeparator" w:id="0">
    <w:p w14:paraId="6EC0B46A" w14:textId="77777777" w:rsidR="004A2777" w:rsidRDefault="004A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713CD" w14:textId="77777777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FB014" w14:textId="77777777" w:rsidR="00FB72F9" w:rsidRDefault="00FB72F9">
    <w:pPr>
      <w:pStyle w:val="Footer"/>
    </w:pPr>
    <w:r>
      <w:rPr>
        <w:noProof/>
        <w:lang w:eastAsia="en-US"/>
      </w:rPr>
      <w:drawing>
        <wp:inline distT="0" distB="0" distL="0" distR="0" wp14:anchorId="58082196" wp14:editId="4AFD6BEE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5FF01" w14:textId="77777777" w:rsidR="004A2777" w:rsidRDefault="004A2777">
      <w:r>
        <w:separator/>
      </w:r>
    </w:p>
  </w:footnote>
  <w:footnote w:type="continuationSeparator" w:id="0">
    <w:p w14:paraId="633A2451" w14:textId="77777777" w:rsidR="004A2777" w:rsidRDefault="004A2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14:paraId="26374B8D" w14:textId="77777777" w:rsidR="00C4226D" w:rsidRDefault="004A2777">
        <w:pPr>
          <w:pStyle w:val="Header"/>
        </w:pPr>
        <w:r>
          <w:rPr>
            <w:noProof/>
          </w:rPr>
          <w:pict w14:anchorId="014F3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052E5"/>
    <w:rsid w:val="000106CA"/>
    <w:rsid w:val="00010C49"/>
    <w:rsid w:val="000435C1"/>
    <w:rsid w:val="00052D2D"/>
    <w:rsid w:val="000718FC"/>
    <w:rsid w:val="00082104"/>
    <w:rsid w:val="00091BF1"/>
    <w:rsid w:val="000B510C"/>
    <w:rsid w:val="00171A8B"/>
    <w:rsid w:val="001B785F"/>
    <w:rsid w:val="001E5E77"/>
    <w:rsid w:val="001F165B"/>
    <w:rsid w:val="001F1D65"/>
    <w:rsid w:val="001F6C57"/>
    <w:rsid w:val="0020673D"/>
    <w:rsid w:val="0020730C"/>
    <w:rsid w:val="0021264D"/>
    <w:rsid w:val="00247DD8"/>
    <w:rsid w:val="002A1314"/>
    <w:rsid w:val="002A497E"/>
    <w:rsid w:val="002D00A5"/>
    <w:rsid w:val="002D366A"/>
    <w:rsid w:val="00303B6D"/>
    <w:rsid w:val="00321698"/>
    <w:rsid w:val="00346B4E"/>
    <w:rsid w:val="00352A5B"/>
    <w:rsid w:val="003578D3"/>
    <w:rsid w:val="003647FD"/>
    <w:rsid w:val="003B2BD7"/>
    <w:rsid w:val="003B310C"/>
    <w:rsid w:val="003D5497"/>
    <w:rsid w:val="003D7CA8"/>
    <w:rsid w:val="003E2E63"/>
    <w:rsid w:val="004002B7"/>
    <w:rsid w:val="00404034"/>
    <w:rsid w:val="00406492"/>
    <w:rsid w:val="0042256D"/>
    <w:rsid w:val="0044392D"/>
    <w:rsid w:val="004468E0"/>
    <w:rsid w:val="00486978"/>
    <w:rsid w:val="0049565F"/>
    <w:rsid w:val="004A2777"/>
    <w:rsid w:val="004D0DED"/>
    <w:rsid w:val="004D5C66"/>
    <w:rsid w:val="00501929"/>
    <w:rsid w:val="00502675"/>
    <w:rsid w:val="00512CD1"/>
    <w:rsid w:val="005151EC"/>
    <w:rsid w:val="00526EED"/>
    <w:rsid w:val="00535C77"/>
    <w:rsid w:val="005775F8"/>
    <w:rsid w:val="00577AD4"/>
    <w:rsid w:val="00583DF7"/>
    <w:rsid w:val="005C40DC"/>
    <w:rsid w:val="00607613"/>
    <w:rsid w:val="006247C8"/>
    <w:rsid w:val="00627172"/>
    <w:rsid w:val="00635AEF"/>
    <w:rsid w:val="006374C6"/>
    <w:rsid w:val="00655CC1"/>
    <w:rsid w:val="00672C77"/>
    <w:rsid w:val="0069773D"/>
    <w:rsid w:val="00697D9B"/>
    <w:rsid w:val="006A161C"/>
    <w:rsid w:val="006A58D6"/>
    <w:rsid w:val="006B77D2"/>
    <w:rsid w:val="006F25EE"/>
    <w:rsid w:val="006F2843"/>
    <w:rsid w:val="00701322"/>
    <w:rsid w:val="00724B8A"/>
    <w:rsid w:val="00734EB4"/>
    <w:rsid w:val="00767085"/>
    <w:rsid w:val="00780296"/>
    <w:rsid w:val="00792997"/>
    <w:rsid w:val="007A787F"/>
    <w:rsid w:val="007B5FC4"/>
    <w:rsid w:val="00846325"/>
    <w:rsid w:val="008655A7"/>
    <w:rsid w:val="00886C35"/>
    <w:rsid w:val="008A225E"/>
    <w:rsid w:val="008A5294"/>
    <w:rsid w:val="008D0D27"/>
    <w:rsid w:val="008F7843"/>
    <w:rsid w:val="00906D4D"/>
    <w:rsid w:val="0093300E"/>
    <w:rsid w:val="00946FE7"/>
    <w:rsid w:val="00993A96"/>
    <w:rsid w:val="00995522"/>
    <w:rsid w:val="009A3559"/>
    <w:rsid w:val="009D383E"/>
    <w:rsid w:val="009F3BFF"/>
    <w:rsid w:val="00A01A0C"/>
    <w:rsid w:val="00A32E6F"/>
    <w:rsid w:val="00A350CD"/>
    <w:rsid w:val="00AB4307"/>
    <w:rsid w:val="00B21896"/>
    <w:rsid w:val="00B512BF"/>
    <w:rsid w:val="00B663C6"/>
    <w:rsid w:val="00B70DE7"/>
    <w:rsid w:val="00B710AA"/>
    <w:rsid w:val="00B77EE8"/>
    <w:rsid w:val="00B93E95"/>
    <w:rsid w:val="00B97BA4"/>
    <w:rsid w:val="00BA023C"/>
    <w:rsid w:val="00BC2FFE"/>
    <w:rsid w:val="00BE6FC4"/>
    <w:rsid w:val="00C138D5"/>
    <w:rsid w:val="00C4226D"/>
    <w:rsid w:val="00C62943"/>
    <w:rsid w:val="00C64D23"/>
    <w:rsid w:val="00C74C0C"/>
    <w:rsid w:val="00CA7F88"/>
    <w:rsid w:val="00CD6406"/>
    <w:rsid w:val="00CD7963"/>
    <w:rsid w:val="00CE5BD7"/>
    <w:rsid w:val="00D111F8"/>
    <w:rsid w:val="00D313B2"/>
    <w:rsid w:val="00D525A1"/>
    <w:rsid w:val="00D93F88"/>
    <w:rsid w:val="00DC059A"/>
    <w:rsid w:val="00E00F3C"/>
    <w:rsid w:val="00E10A2A"/>
    <w:rsid w:val="00E4158B"/>
    <w:rsid w:val="00E57BD9"/>
    <w:rsid w:val="00E72BA2"/>
    <w:rsid w:val="00ED10E9"/>
    <w:rsid w:val="00ED6C87"/>
    <w:rsid w:val="00F40010"/>
    <w:rsid w:val="00F92719"/>
    <w:rsid w:val="00F96181"/>
    <w:rsid w:val="00FA0CA1"/>
    <w:rsid w:val="00FA3DB5"/>
    <w:rsid w:val="00FB72F9"/>
    <w:rsid w:val="00FC6219"/>
    <w:rsid w:val="00FD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D926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1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B3AE1E8C08E1405590C5CE326CCE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B356-09CC-4344-8427-C81EC9161AE6}"/>
      </w:docPartPr>
      <w:docPartBody>
        <w:p w:rsidR="00BF0F81" w:rsidRDefault="009668C8" w:rsidP="009668C8">
          <w:pPr>
            <w:pStyle w:val="B3AE1E8C08E1405590C5CE326CCE6B8F"/>
          </w:pPr>
          <w:r>
            <w:t>[Topic]</w:t>
          </w:r>
        </w:p>
      </w:docPartBody>
    </w:docPart>
    <w:docPart>
      <w:docPartPr>
        <w:name w:val="2D41296C883A4CDDAD5D7A640DA7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365C-5A94-40AA-ADEB-E93440E2D85C}"/>
      </w:docPartPr>
      <w:docPartBody>
        <w:p w:rsidR="00BF0F81" w:rsidRDefault="009668C8" w:rsidP="009668C8">
          <w:pPr>
            <w:pStyle w:val="2D41296C883A4CDDAD5D7A640DA72435"/>
          </w:pPr>
          <w:r>
            <w:t>[Presenter]</w:t>
          </w:r>
        </w:p>
      </w:docPartBody>
    </w:docPart>
    <w:docPart>
      <w:docPartPr>
        <w:name w:val="A9FC1252E43446448A70C07DE8B2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31594-62A7-4CE4-9206-BB81592A7316}"/>
      </w:docPartPr>
      <w:docPartBody>
        <w:p w:rsidR="00BA4EB4" w:rsidRDefault="00BB6975" w:rsidP="00BB6975">
          <w:pPr>
            <w:pStyle w:val="A9FC1252E43446448A70C07DE8B21E21"/>
          </w:pPr>
          <w:r>
            <w:t>[Topic]</w:t>
          </w:r>
        </w:p>
      </w:docPartBody>
    </w:docPart>
    <w:docPart>
      <w:docPartPr>
        <w:name w:val="6F6B12877AA8497F8D5C3A39B3E30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745C-8F60-4CAE-ABF9-33273B9E9C86}"/>
      </w:docPartPr>
      <w:docPartBody>
        <w:p w:rsidR="00BA4EB4" w:rsidRDefault="00BB6975" w:rsidP="00BB6975">
          <w:pPr>
            <w:pStyle w:val="6F6B12877AA8497F8D5C3A39B3E30DFE"/>
          </w:pPr>
          <w:r>
            <w:t>[Presenter]</w:t>
          </w:r>
        </w:p>
      </w:docPartBody>
    </w:docPart>
    <w:docPart>
      <w:docPartPr>
        <w:name w:val="AAAC9C2659C44255B4EB3EE1D8C64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A63A1-5438-4644-967F-ECD28EC4F0F6}"/>
      </w:docPartPr>
      <w:docPartBody>
        <w:p w:rsidR="00BA4EB4" w:rsidRDefault="00BB6975" w:rsidP="00BB6975">
          <w:pPr>
            <w:pStyle w:val="AAAC9C2659C44255B4EB3EE1D8C643F7"/>
          </w:pPr>
          <w:r>
            <w:t>[Presenter]</w:t>
          </w:r>
        </w:p>
      </w:docPartBody>
    </w:docPart>
    <w:docPart>
      <w:docPartPr>
        <w:name w:val="D2D035C6ED39492F95A8137E72BD4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25F78-7918-4F76-8B56-3767C1FD6FE5}"/>
      </w:docPartPr>
      <w:docPartBody>
        <w:p w:rsidR="00BA4EB4" w:rsidRDefault="00BB6975" w:rsidP="00BB6975">
          <w:pPr>
            <w:pStyle w:val="D2D035C6ED39492F95A8137E72BD4B38"/>
          </w:pPr>
          <w:r>
            <w:t>[Topic]</w:t>
          </w:r>
        </w:p>
      </w:docPartBody>
    </w:docPart>
    <w:docPart>
      <w:docPartPr>
        <w:name w:val="7DC4C1E5AEF44F69916F0F1408965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C313-F34C-46CC-9CBE-D5EC17B5066B}"/>
      </w:docPartPr>
      <w:docPartBody>
        <w:p w:rsidR="00BA4EB4" w:rsidRDefault="00BB6975" w:rsidP="00BB6975">
          <w:pPr>
            <w:pStyle w:val="7DC4C1E5AEF44F69916F0F14089656C8"/>
          </w:pPr>
          <w:r>
            <w:t>[Presenter]</w:t>
          </w:r>
        </w:p>
      </w:docPartBody>
    </w:docPart>
    <w:docPart>
      <w:docPartPr>
        <w:name w:val="E3C36B0EFE6E433984657AEDCEC41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CB85A-4608-40A2-BA39-391640FDEEBE}"/>
      </w:docPartPr>
      <w:docPartBody>
        <w:p w:rsidR="00BA4EB4" w:rsidRDefault="00BB6975" w:rsidP="00BB6975">
          <w:pPr>
            <w:pStyle w:val="E3C36B0EFE6E433984657AEDCEC41F30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077480"/>
    <w:rsid w:val="000A3E61"/>
    <w:rsid w:val="000F075C"/>
    <w:rsid w:val="00125EA6"/>
    <w:rsid w:val="00193262"/>
    <w:rsid w:val="001B3641"/>
    <w:rsid w:val="001D3459"/>
    <w:rsid w:val="001F69A2"/>
    <w:rsid w:val="0022151B"/>
    <w:rsid w:val="00241E21"/>
    <w:rsid w:val="0026080B"/>
    <w:rsid w:val="00264D4E"/>
    <w:rsid w:val="002746EC"/>
    <w:rsid w:val="002751E4"/>
    <w:rsid w:val="0027537F"/>
    <w:rsid w:val="002F02E8"/>
    <w:rsid w:val="00334536"/>
    <w:rsid w:val="0035686D"/>
    <w:rsid w:val="00357B60"/>
    <w:rsid w:val="00381B8D"/>
    <w:rsid w:val="003E7753"/>
    <w:rsid w:val="004E779A"/>
    <w:rsid w:val="00513C33"/>
    <w:rsid w:val="00521FF0"/>
    <w:rsid w:val="00534803"/>
    <w:rsid w:val="006162DB"/>
    <w:rsid w:val="006364BE"/>
    <w:rsid w:val="006D4C40"/>
    <w:rsid w:val="00704620"/>
    <w:rsid w:val="00724C05"/>
    <w:rsid w:val="00764136"/>
    <w:rsid w:val="00782865"/>
    <w:rsid w:val="007D59A5"/>
    <w:rsid w:val="008310B3"/>
    <w:rsid w:val="008434B5"/>
    <w:rsid w:val="008606B4"/>
    <w:rsid w:val="008707EA"/>
    <w:rsid w:val="008F42F3"/>
    <w:rsid w:val="00925BE4"/>
    <w:rsid w:val="009668C8"/>
    <w:rsid w:val="00970229"/>
    <w:rsid w:val="009D39B1"/>
    <w:rsid w:val="00A051CB"/>
    <w:rsid w:val="00A25AF9"/>
    <w:rsid w:val="00B63EAC"/>
    <w:rsid w:val="00BA4EB4"/>
    <w:rsid w:val="00BB6975"/>
    <w:rsid w:val="00BF0F81"/>
    <w:rsid w:val="00C756E6"/>
    <w:rsid w:val="00D54318"/>
    <w:rsid w:val="00DA7188"/>
    <w:rsid w:val="00DE38B5"/>
    <w:rsid w:val="00E55945"/>
    <w:rsid w:val="00F8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E433BB6A0F084109A88D1741B681F9B6">
    <w:name w:val="E433BB6A0F084109A88D1741B681F9B6"/>
    <w:rsid w:val="008606B4"/>
  </w:style>
  <w:style w:type="paragraph" w:customStyle="1" w:styleId="6EB7D4CCEF5446DF860087144F0F6629">
    <w:name w:val="6EB7D4CCEF5446DF860087144F0F6629"/>
    <w:rsid w:val="0027537F"/>
  </w:style>
  <w:style w:type="paragraph" w:customStyle="1" w:styleId="297446B5CAA8401AAACD73A3B9C7855F">
    <w:name w:val="297446B5CAA8401AAACD73A3B9C7855F"/>
    <w:rsid w:val="0027537F"/>
  </w:style>
  <w:style w:type="paragraph" w:customStyle="1" w:styleId="12E02543AAD045B8B16131D59E4E9B57">
    <w:name w:val="12E02543AAD045B8B16131D59E4E9B57"/>
    <w:rsid w:val="0027537F"/>
  </w:style>
  <w:style w:type="paragraph" w:customStyle="1" w:styleId="2683E9C81F8E47F8882E6CCFC16EA5F7">
    <w:name w:val="2683E9C81F8E47F8882E6CCFC16EA5F7"/>
    <w:rsid w:val="0027537F"/>
  </w:style>
  <w:style w:type="paragraph" w:customStyle="1" w:styleId="9709D6C3F1CE40E6A3B0CEF1941C5BBA">
    <w:name w:val="9709D6C3F1CE40E6A3B0CEF1941C5BBA"/>
    <w:rsid w:val="0027537F"/>
  </w:style>
  <w:style w:type="paragraph" w:customStyle="1" w:styleId="F6C931608DDF402387E39A1A18DB87DD">
    <w:name w:val="F6C931608DDF402387E39A1A18DB87DD"/>
    <w:rsid w:val="0027537F"/>
  </w:style>
  <w:style w:type="paragraph" w:customStyle="1" w:styleId="843FE53BBEAD48F6A3CC24ACA714434B">
    <w:name w:val="843FE53BBEAD48F6A3CC24ACA714434B"/>
    <w:rsid w:val="0027537F"/>
  </w:style>
  <w:style w:type="paragraph" w:customStyle="1" w:styleId="29095CAD983347EF943FE18F32CCEFEC">
    <w:name w:val="29095CAD983347EF943FE18F32CCEFEC"/>
    <w:rsid w:val="0027537F"/>
  </w:style>
  <w:style w:type="paragraph" w:customStyle="1" w:styleId="8AD5F68785FA47EE8BC217ED988F4A04">
    <w:name w:val="8AD5F68785FA47EE8BC217ED988F4A04"/>
    <w:rsid w:val="0027537F"/>
  </w:style>
  <w:style w:type="paragraph" w:customStyle="1" w:styleId="CC1C331AFBEB4D8D9BCFCCD13B3FB7DC">
    <w:name w:val="CC1C331AFBEB4D8D9BCFCCD13B3FB7DC"/>
    <w:rsid w:val="001F69A2"/>
  </w:style>
  <w:style w:type="paragraph" w:customStyle="1" w:styleId="CD2C634C0A61491ABFC474F3C4A80976">
    <w:name w:val="CD2C634C0A61491ABFC474F3C4A80976"/>
    <w:rsid w:val="001F69A2"/>
  </w:style>
  <w:style w:type="paragraph" w:customStyle="1" w:styleId="C1FE8C0EE0FF441F87514F9D36C074FC">
    <w:name w:val="C1FE8C0EE0FF441F87514F9D36C074FC"/>
    <w:rsid w:val="001F69A2"/>
  </w:style>
  <w:style w:type="paragraph" w:customStyle="1" w:styleId="9297B417217C4D79B2F237A59EC8CCED">
    <w:name w:val="9297B417217C4D79B2F237A59EC8CCED"/>
    <w:rsid w:val="001F69A2"/>
  </w:style>
  <w:style w:type="paragraph" w:customStyle="1" w:styleId="D61BCE26CF4B44F6A7A7F09A9E159327">
    <w:name w:val="D61BCE26CF4B44F6A7A7F09A9E159327"/>
    <w:rsid w:val="001F69A2"/>
  </w:style>
  <w:style w:type="paragraph" w:customStyle="1" w:styleId="A62B661400FB4B5B85604814A316C53E">
    <w:name w:val="A62B661400FB4B5B85604814A316C53E"/>
    <w:rsid w:val="001F69A2"/>
  </w:style>
  <w:style w:type="paragraph" w:customStyle="1" w:styleId="A18D85325B3847A8AB092088962CB047">
    <w:name w:val="A18D85325B3847A8AB092088962CB047"/>
    <w:rsid w:val="001F69A2"/>
  </w:style>
  <w:style w:type="paragraph" w:customStyle="1" w:styleId="ABC3C38718794B87BB165E40191CCE29">
    <w:name w:val="ABC3C38718794B87BB165E40191CCE29"/>
    <w:rsid w:val="001F69A2"/>
  </w:style>
  <w:style w:type="paragraph" w:customStyle="1" w:styleId="728A7559EAE1403085C76C32A8E4C760">
    <w:name w:val="728A7559EAE1403085C76C32A8E4C760"/>
    <w:rsid w:val="001F69A2"/>
  </w:style>
  <w:style w:type="paragraph" w:customStyle="1" w:styleId="3C0A071AF8D44B94B463458ABA045203">
    <w:name w:val="3C0A071AF8D44B94B463458ABA045203"/>
    <w:rsid w:val="002F02E8"/>
  </w:style>
  <w:style w:type="paragraph" w:customStyle="1" w:styleId="CC8F4DFF8EB14ED6AE085A6648ACE887">
    <w:name w:val="CC8F4DFF8EB14ED6AE085A6648ACE887"/>
    <w:rsid w:val="002F02E8"/>
  </w:style>
  <w:style w:type="paragraph" w:customStyle="1" w:styleId="FE32762EBEE84AFDAB159D91A23C299D">
    <w:name w:val="FE32762EBEE84AFDAB159D91A23C299D"/>
    <w:rsid w:val="002F02E8"/>
  </w:style>
  <w:style w:type="paragraph" w:customStyle="1" w:styleId="4C3A8FB90C8642CDA283BE51F43618A0">
    <w:name w:val="4C3A8FB90C8642CDA283BE51F43618A0"/>
    <w:rsid w:val="002F02E8"/>
  </w:style>
  <w:style w:type="paragraph" w:customStyle="1" w:styleId="907F128A718043DBAC7E0502A3850757">
    <w:name w:val="907F128A718043DBAC7E0502A3850757"/>
    <w:rsid w:val="002F02E8"/>
  </w:style>
  <w:style w:type="paragraph" w:customStyle="1" w:styleId="0FA7BAEAF0D74EDE8BC8D1D5BC3345F8">
    <w:name w:val="0FA7BAEAF0D74EDE8BC8D1D5BC3345F8"/>
    <w:rsid w:val="002F02E8"/>
  </w:style>
  <w:style w:type="paragraph" w:customStyle="1" w:styleId="786A565D7C4847C39523BA6D3EEEEB04">
    <w:name w:val="786A565D7C4847C39523BA6D3EEEEB04"/>
    <w:rsid w:val="002F02E8"/>
  </w:style>
  <w:style w:type="paragraph" w:customStyle="1" w:styleId="27A38F1F382445B1972FF9DB6EC9CE61">
    <w:name w:val="27A38F1F382445B1972FF9DB6EC9CE61"/>
    <w:rsid w:val="00BB6975"/>
  </w:style>
  <w:style w:type="paragraph" w:customStyle="1" w:styleId="D0321C1AB1C241759C149BA0B5B97644">
    <w:name w:val="D0321C1AB1C241759C149BA0B5B97644"/>
    <w:rsid w:val="00BB6975"/>
  </w:style>
  <w:style w:type="paragraph" w:customStyle="1" w:styleId="37F42402309A4202B08E51750F6ED76F">
    <w:name w:val="37F42402309A4202B08E51750F6ED76F"/>
    <w:rsid w:val="00BB6975"/>
  </w:style>
  <w:style w:type="paragraph" w:customStyle="1" w:styleId="7E9ADACD68CE459FAAF912BF873D8142">
    <w:name w:val="7E9ADACD68CE459FAAF912BF873D8142"/>
    <w:rsid w:val="00BB6975"/>
  </w:style>
  <w:style w:type="paragraph" w:customStyle="1" w:styleId="A9FC1252E43446448A70C07DE8B21E21">
    <w:name w:val="A9FC1252E43446448A70C07DE8B21E21"/>
    <w:rsid w:val="00BB6975"/>
  </w:style>
  <w:style w:type="paragraph" w:customStyle="1" w:styleId="6F6B12877AA8497F8D5C3A39B3E30DFE">
    <w:name w:val="6F6B12877AA8497F8D5C3A39B3E30DFE"/>
    <w:rsid w:val="00BB6975"/>
  </w:style>
  <w:style w:type="paragraph" w:customStyle="1" w:styleId="AAAC9C2659C44255B4EB3EE1D8C643F7">
    <w:name w:val="AAAC9C2659C44255B4EB3EE1D8C643F7"/>
    <w:rsid w:val="00BB6975"/>
  </w:style>
  <w:style w:type="paragraph" w:customStyle="1" w:styleId="D2D035C6ED39492F95A8137E72BD4B38">
    <w:name w:val="D2D035C6ED39492F95A8137E72BD4B38"/>
    <w:rsid w:val="00BB6975"/>
  </w:style>
  <w:style w:type="paragraph" w:customStyle="1" w:styleId="7DC4C1E5AEF44F69916F0F14089656C8">
    <w:name w:val="7DC4C1E5AEF44F69916F0F14089656C8"/>
    <w:rsid w:val="00BB6975"/>
  </w:style>
  <w:style w:type="paragraph" w:customStyle="1" w:styleId="E3C36B0EFE6E433984657AEDCEC41F30">
    <w:name w:val="E3C36B0EFE6E433984657AEDCEC41F30"/>
    <w:rsid w:val="00BB6975"/>
  </w:style>
  <w:style w:type="paragraph" w:customStyle="1" w:styleId="BE20C12F89DD45C5912F86229167D0CD">
    <w:name w:val="BE20C12F89DD45C5912F86229167D0CD"/>
    <w:rsid w:val="00BB6975"/>
  </w:style>
  <w:style w:type="paragraph" w:customStyle="1" w:styleId="7AE7E615280D45DD9716DE09A621954F">
    <w:name w:val="7AE7E615280D45DD9716DE09A621954F"/>
    <w:rsid w:val="00BB6975"/>
  </w:style>
  <w:style w:type="paragraph" w:customStyle="1" w:styleId="CF9A1B635C8149D2B24FD7018530447D">
    <w:name w:val="CF9A1B635C8149D2B24FD7018530447D"/>
    <w:rsid w:val="00BB6975"/>
  </w:style>
  <w:style w:type="paragraph" w:customStyle="1" w:styleId="7FDD606708DA444297DBF9C005622D64">
    <w:name w:val="7FDD606708DA444297DBF9C005622D64"/>
    <w:rsid w:val="00BB6975"/>
  </w:style>
  <w:style w:type="paragraph" w:customStyle="1" w:styleId="0EE5F482677B408B838A8E453F8DB584">
    <w:name w:val="0EE5F482677B408B838A8E453F8DB584"/>
    <w:rsid w:val="00BB6975"/>
  </w:style>
  <w:style w:type="paragraph" w:customStyle="1" w:styleId="038171F5E1F144AAA8B8E7C63ADA3AC3">
    <w:name w:val="038171F5E1F144AAA8B8E7C63ADA3AC3"/>
    <w:rsid w:val="00BB6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526FC-68BD-41CC-BDC6-0D136320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2016-01-07T22:03:00Z</dcterms:created>
  <dcterms:modified xsi:type="dcterms:W3CDTF">2016-01-08T21:49:00Z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